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4F4DB239" w14:textId="3AFD376F" w:rsidR="00962F70" w:rsidRDefault="00962F70" w:rsidP="0016513C">
      <w:pPr>
        <w:ind w:left="2160" w:firstLine="720"/>
        <w:rPr>
          <w:rFonts w:ascii="Arial" w:hAnsi="Arial" w:cs="Arial"/>
          <w:b/>
          <w:sz w:val="24"/>
          <w:szCs w:val="24"/>
        </w:rPr>
      </w:pPr>
      <w:bookmarkStart w:id="0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0"/>
    <w:p w14:paraId="31F69476" w14:textId="33E5D562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710545B7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24BCB174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D87FD9F" w14:textId="1337D9CF" w:rsidR="000E40DB" w:rsidRDefault="000E40DB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  <w:bookmarkStart w:id="1" w:name="_GoBack"/>
      <w:bookmarkEnd w:id="1"/>
    </w:p>
    <w:p w14:paraId="30581EAD" w14:textId="3D0B0C92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$600.00)</w:t>
      </w:r>
    </w:p>
    <w:p w14:paraId="6BEE16F3" w14:textId="44E0AA58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3CC4D7D2" w14:textId="2D7B3A31" w:rsidR="00B41FAE" w:rsidRDefault="00B41FAE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696ABD" w14:textId="5FA01049" w:rsidR="000E40DB" w:rsidRPr="0016513C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4D89B659" w14:textId="3977618B" w:rsidR="0016513C" w:rsidRP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39E88A17" w14:textId="29065C3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740C64DF" w14:textId="0D3410A9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216FC9D6" w14:textId="652F38B9" w:rsidR="0016513C" w:rsidRPr="000E40DB" w:rsidRDefault="0016513C" w:rsidP="000E40DB">
      <w:pPr>
        <w:jc w:val="center"/>
        <w:rPr>
          <w:rFonts w:ascii="Arial" w:hAnsi="Arial" w:cs="Arial"/>
          <w:sz w:val="24"/>
          <w:szCs w:val="24"/>
        </w:rPr>
      </w:pPr>
    </w:p>
    <w:p w14:paraId="03964DE5" w14:textId="77777777" w:rsidR="000E40DB" w:rsidRP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</w:p>
    <w:p w14:paraId="30E1A981" w14:textId="298CDB4F" w:rsidR="000E40DB" w:rsidRDefault="000E40DB" w:rsidP="000E40DB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p w14:paraId="0F2A2D14" w14:textId="77777777" w:rsidR="00D256B8" w:rsidRPr="00D256B8" w:rsidRDefault="00D256B8" w:rsidP="00D256B8">
      <w:pPr>
        <w:rPr>
          <w:rFonts w:ascii="AR BONNIE" w:hAnsi="AR BONNIE"/>
          <w:sz w:val="44"/>
        </w:rPr>
      </w:pPr>
    </w:p>
    <w:sectPr w:rsidR="00D256B8" w:rsidRPr="00D256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DDB9D" w14:textId="77777777" w:rsidR="006A177A" w:rsidRDefault="006A177A" w:rsidP="00594553">
      <w:pPr>
        <w:spacing w:after="0" w:line="240" w:lineRule="auto"/>
      </w:pPr>
      <w:r>
        <w:separator/>
      </w:r>
    </w:p>
  </w:endnote>
  <w:endnote w:type="continuationSeparator" w:id="0">
    <w:p w14:paraId="3B268413" w14:textId="77777777" w:rsidR="006A177A" w:rsidRDefault="006A177A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752D2" w14:textId="77777777" w:rsidR="006A177A" w:rsidRDefault="006A177A" w:rsidP="00594553">
      <w:pPr>
        <w:spacing w:after="0" w:line="240" w:lineRule="auto"/>
      </w:pPr>
      <w:r>
        <w:separator/>
      </w:r>
    </w:p>
  </w:footnote>
  <w:footnote w:type="continuationSeparator" w:id="0">
    <w:p w14:paraId="29E4FE34" w14:textId="77777777" w:rsidR="006A177A" w:rsidRDefault="006A177A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216C71"/>
    <w:rsid w:val="00376487"/>
    <w:rsid w:val="004B382C"/>
    <w:rsid w:val="00594553"/>
    <w:rsid w:val="006A177A"/>
    <w:rsid w:val="008876F5"/>
    <w:rsid w:val="008E5585"/>
    <w:rsid w:val="00955566"/>
    <w:rsid w:val="00962F70"/>
    <w:rsid w:val="00AB6AA8"/>
    <w:rsid w:val="00AE15A9"/>
    <w:rsid w:val="00B41FAE"/>
    <w:rsid w:val="00B76E7D"/>
    <w:rsid w:val="00C17B63"/>
    <w:rsid w:val="00C247F4"/>
    <w:rsid w:val="00D235CD"/>
    <w:rsid w:val="00D256B8"/>
    <w:rsid w:val="00D82692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5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5</cp:revision>
  <dcterms:created xsi:type="dcterms:W3CDTF">2018-10-05T17:22:00Z</dcterms:created>
  <dcterms:modified xsi:type="dcterms:W3CDTF">2018-10-18T18:18:00Z</dcterms:modified>
</cp:coreProperties>
</file>